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F9" w:rsidRDefault="00522CF9">
      <w:r w:rsidRPr="00ED6F9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tanglebucket" style="width:403.5pt;height:611.25pt;visibility:visible">
            <v:imagedata r:id="rId4" o:title=""/>
          </v:shape>
        </w:pict>
      </w:r>
      <w:r w:rsidRPr="00ED6F92">
        <w:rPr>
          <w:noProof/>
        </w:rPr>
        <w:pict>
          <v:shape id="Picture 2" o:spid="_x0000_i1026" type="#_x0000_t75" alt="Zentangle pattern Shard" style="width:414.75pt;height:621pt;visibility:visible">
            <v:imagedata r:id="rId5" o:title=""/>
          </v:shape>
        </w:pict>
      </w:r>
    </w:p>
    <w:p w:rsidR="00522CF9" w:rsidRDefault="00522CF9">
      <w:r w:rsidRPr="00ED6F92">
        <w:rPr>
          <w:noProof/>
        </w:rPr>
        <w:pict>
          <v:shape id="Picture 3" o:spid="_x0000_i1027" type="#_x0000_t75" alt="(2011-10) Pina" style="width:430.5pt;height:681pt;visibility:visible">
            <v:imagedata r:id="rId6" o:title=""/>
          </v:shape>
        </w:pict>
      </w:r>
    </w:p>
    <w:p w:rsidR="00522CF9" w:rsidRDefault="00522CF9">
      <w:r w:rsidRPr="00ED6F92">
        <w:rPr>
          <w:noProof/>
        </w:rPr>
        <w:pict>
          <v:shape id="Picture 4" o:spid="_x0000_i1028" type="#_x0000_t75" alt="http://farm7.staticflickr.com/6173/6195721891_fe9d024a4f_z.jpg" style="width:450pt;height:624.75pt;visibility:visible">
            <v:imagedata r:id="rId7" o:title=""/>
          </v:shape>
        </w:pict>
      </w:r>
    </w:p>
    <w:p w:rsidR="00522CF9" w:rsidRDefault="00522CF9">
      <w:r w:rsidRPr="00ED6F92">
        <w:rPr>
          <w:noProof/>
        </w:rPr>
        <w:pict>
          <v:shape id="Picture 5" o:spid="_x0000_i1029" type="#_x0000_t75" alt="http://farm6.staticflickr.com/5130/5380850185_8d6848441a_b.jpg" style="width:467.25pt;height:659.25pt;visibility:visible">
            <v:imagedata r:id="rId8" o:title=""/>
          </v:shape>
        </w:pict>
      </w:r>
    </w:p>
    <w:p w:rsidR="00522CF9" w:rsidRDefault="00522CF9">
      <w:r w:rsidRPr="00ED6F92">
        <w:rPr>
          <w:noProof/>
        </w:rPr>
        <w:pict>
          <v:shape id="Picture 6" o:spid="_x0000_i1030" type="#_x0000_t75" alt="http://farm7.staticflickr.com/6173/6195721913_3dfea5cac4_b.jpg" style="width:467.25pt;height:628.5pt;visibility:visible">
            <v:imagedata r:id="rId9" o:title=""/>
          </v:shape>
        </w:pict>
      </w:r>
    </w:p>
    <w:p w:rsidR="00522CF9" w:rsidRDefault="00522CF9">
      <w:r w:rsidRPr="00ED6F92">
        <w:rPr>
          <w:noProof/>
        </w:rPr>
        <w:pict>
          <v:shape id="Picture 7" o:spid="_x0000_i1031" type="#_x0000_t75" alt="http://farm7.staticflickr.com/6163/6195721877_61261a7b06_b.jpg" style="width:465pt;height:630pt;visibility:visible">
            <v:imagedata r:id="rId10" o:title=""/>
          </v:shape>
        </w:pict>
      </w:r>
    </w:p>
    <w:p w:rsidR="00522CF9" w:rsidRDefault="00522CF9" w:rsidP="00626CCE">
      <w:pPr>
        <w:jc w:val="center"/>
        <w:rPr>
          <w:noProof/>
        </w:rPr>
      </w:pPr>
      <w:r w:rsidRPr="00ED6F92">
        <w:rPr>
          <w:noProof/>
        </w:rPr>
        <w:pict>
          <v:shape id="Picture 8" o:spid="_x0000_i1032" type="#_x0000_t75" alt="http://farm6.staticflickr.com/5010/5312763752_b65846f0b3_b.jpg" style="width:425.25pt;height:706.5pt;visibility:visible">
            <v:imagedata r:id="rId11" o:title=""/>
          </v:shape>
        </w:pict>
      </w:r>
      <w:r w:rsidRPr="00ED6F92">
        <w:rPr>
          <w:noProof/>
        </w:rPr>
        <w:pict>
          <v:shape id="Picture 9" o:spid="_x0000_i1033" type="#_x0000_t75" alt="meer1" style="width:363pt;height:608.25pt;visibility:visible">
            <v:imagedata r:id="rId12" o:title=""/>
          </v:shape>
        </w:pict>
      </w:r>
      <w:r w:rsidRPr="00ED6F92">
        <w:rPr>
          <w:noProof/>
        </w:rPr>
        <w:pict>
          <v:shape id="Picture 10" o:spid="_x0000_i1034" type="#_x0000_t75" alt="yincut1" style="width:382.5pt;height:612pt;visibility:visible">
            <v:imagedata r:id="rId13" o:title=""/>
          </v:shape>
        </w:pict>
      </w:r>
      <w:r w:rsidRPr="00ED6F92">
        <w:rPr>
          <w:noProof/>
        </w:rPr>
        <w:pict>
          <v:shape id="Picture 11" o:spid="_x0000_i1035" type="#_x0000_t75" alt="munchin" style="width:337.5pt;height:663.75pt;visibility:visible">
            <v:imagedata r:id="rId14" o:title=""/>
          </v:shape>
        </w:pict>
      </w:r>
      <w:r w:rsidRPr="00ED6F92">
        <w:rPr>
          <w:noProof/>
        </w:rPr>
        <w:pict>
          <v:shape id="Picture 13" o:spid="_x0000_i1036" type="#_x0000_t75" alt="pepper1" style="width:413.25pt;height:449.25pt;visibility:visible">
            <v:imagedata r:id="rId15" o:title=""/>
          </v:shape>
        </w:pict>
      </w:r>
      <w:r w:rsidRPr="00ED6F92">
        <w:rPr>
          <w:noProof/>
        </w:rPr>
        <w:pict>
          <v:shape id="Picture 12" o:spid="_x0000_i1037" type="#_x0000_t75" alt="paradox instruction" style="width:399.75pt;height:675pt;visibility:visible">
            <v:imagedata r:id="rId16" o:title=""/>
          </v:shape>
        </w:pict>
      </w:r>
      <w:r w:rsidRPr="00ED6F92">
        <w:rPr>
          <w:noProof/>
        </w:rPr>
        <w:pict>
          <v:shape id="Picture 14" o:spid="_x0000_i1038" type="#_x0000_t75" alt="cirquital-1" style="width:361.5pt;height:637.5pt;visibility:visible">
            <v:imagedata r:id="rId17" o:title=""/>
          </v:shape>
        </w:pict>
      </w:r>
      <w:r w:rsidRPr="00ED6F92">
        <w:rPr>
          <w:noProof/>
        </w:rPr>
        <w:pict>
          <v:shape id="Picture 15" o:spid="_x0000_i1039" type="#_x0000_t75" alt="ixorus" style="width:382.5pt;height:647.25pt;visibility:visible">
            <v:imagedata r:id="rId18" o:title=""/>
          </v:shape>
        </w:pict>
      </w:r>
      <w:r w:rsidRPr="00ED6F92">
        <w:rPr>
          <w:noProof/>
        </w:rPr>
        <w:pict>
          <v:shape id="Picture 16" o:spid="_x0000_i1040" type="#_x0000_t75" alt="Hurry Tangle" style="width:388.5pt;height:618pt;visibility:visible">
            <v:imagedata r:id="rId19" o:title=""/>
          </v:shape>
        </w:pict>
      </w:r>
      <w:r w:rsidRPr="00ED6F92">
        <w:rPr>
          <w:noProof/>
        </w:rPr>
        <w:pict>
          <v:shape id="Picture 17" o:spid="_x0000_i1041" type="#_x0000_t75" alt="pokeleaf1" style="width:347.25pt;height:574.5pt;visibility:visible">
            <v:imagedata r:id="rId20" o:title=""/>
          </v:shape>
        </w:pict>
      </w:r>
      <w:r w:rsidRPr="00ED6F92">
        <w:rPr>
          <w:noProof/>
        </w:rPr>
        <w:pict>
          <v:shape id="Picture 18" o:spid="_x0000_i1042" type="#_x0000_t75" alt="jonqal-1" style="width:354.75pt;height:386.25pt;visibility:visible">
            <v:imagedata r:id="rId21" o:title=""/>
          </v:shape>
        </w:pict>
      </w:r>
      <w:r w:rsidRPr="00ED6F92">
        <w:rPr>
          <w:noProof/>
        </w:rPr>
        <w:pict>
          <v:shape id="Picture 19" o:spid="_x0000_i1043" type="#_x0000_t75" alt="opus1" style="width:351pt;height:548.25pt;visibility:visible">
            <v:imagedata r:id="rId22" o:title=""/>
          </v:shape>
        </w:pict>
      </w:r>
      <w:r w:rsidRPr="00ED6F92">
        <w:rPr>
          <w:noProof/>
        </w:rPr>
        <w:pict>
          <v:shape id="Picture 21" o:spid="_x0000_i1044" type="#_x0000_t75" alt="XYP" style="width:383.25pt;height:627pt;visibility:visible">
            <v:imagedata r:id="rId23" o:title=""/>
          </v:shape>
        </w:pict>
      </w:r>
      <w:r w:rsidRPr="00ED6F92">
        <w:rPr>
          <w:noProof/>
        </w:rPr>
        <w:pict>
          <v:shape id="Picture 22" o:spid="_x0000_i1045" type="#_x0000_t75" alt="verdigogh 1" style="width:396.75pt;height:621pt;visibility:visible">
            <v:imagedata r:id="rId24" o:title=""/>
          </v:shape>
        </w:pict>
      </w:r>
      <w:r w:rsidRPr="00ED6F92">
        <w:rPr>
          <w:noProof/>
        </w:rPr>
        <w:pict>
          <v:shape id="Picture 23" o:spid="_x0000_i1046" type="#_x0000_t75" alt="Cubine" style="width:351pt;height:645.75pt;visibility:visible">
            <v:imagedata r:id="rId25" o:title=""/>
          </v:shape>
        </w:pict>
      </w:r>
      <w:r>
        <w:rPr>
          <w:noProof/>
        </w:rPr>
        <w:pict>
          <v:shape id="_x0000_i1047" type="#_x0000_t75" style="width:252pt;height:645.75pt">
            <v:imagedata r:id="rId26" o:title=""/>
          </v:shape>
        </w:pict>
      </w:r>
    </w:p>
    <w:p w:rsidR="00522CF9" w:rsidRDefault="00522CF9" w:rsidP="00626CCE">
      <w:pPr>
        <w:jc w:val="center"/>
      </w:pPr>
    </w:p>
    <w:p w:rsidR="00522CF9" w:rsidRDefault="00522CF9">
      <w:hyperlink r:id="rId27" w:history="1">
        <w:r w:rsidRPr="00416A7D">
          <w:rPr>
            <w:rStyle w:val="Hyperlink"/>
          </w:rPr>
          <w:t>http://pinterest.com/tonyapenk/zentangle-patterns/</w:t>
        </w:r>
      </w:hyperlink>
    </w:p>
    <w:p w:rsidR="00522CF9" w:rsidRDefault="00522CF9">
      <w:bookmarkStart w:id="0" w:name="_GoBack"/>
      <w:bookmarkEnd w:id="0"/>
    </w:p>
    <w:p w:rsidR="00522CF9" w:rsidRDefault="00522CF9">
      <w:hyperlink r:id="rId28" w:history="1">
        <w:r w:rsidRPr="00416A7D">
          <w:rPr>
            <w:rStyle w:val="Hyperlink"/>
          </w:rPr>
          <w:t>http://pinterest.com/esmecat/drawing-zentangles-patterns/</w:t>
        </w:r>
      </w:hyperlink>
    </w:p>
    <w:p w:rsidR="00522CF9" w:rsidRDefault="00522CF9"/>
    <w:p w:rsidR="00522CF9" w:rsidRDefault="00522CF9"/>
    <w:p w:rsidR="00522CF9" w:rsidRDefault="00522CF9"/>
    <w:p w:rsidR="00522CF9" w:rsidRDefault="00522CF9"/>
    <w:p w:rsidR="00522CF9" w:rsidRDefault="00522CF9"/>
    <w:p w:rsidR="00522CF9" w:rsidRDefault="00522CF9"/>
    <w:p w:rsidR="00522CF9" w:rsidRDefault="00522CF9"/>
    <w:p w:rsidR="00522CF9" w:rsidRDefault="00522CF9"/>
    <w:p w:rsidR="00522CF9" w:rsidRDefault="00522CF9"/>
    <w:p w:rsidR="00522CF9" w:rsidRDefault="00522CF9"/>
    <w:p w:rsidR="00522CF9" w:rsidRDefault="00522CF9"/>
    <w:p w:rsidR="00522CF9" w:rsidRDefault="00522CF9"/>
    <w:p w:rsidR="00522CF9" w:rsidRDefault="00522CF9"/>
    <w:p w:rsidR="00522CF9" w:rsidRDefault="00522CF9"/>
    <w:p w:rsidR="00522CF9" w:rsidRDefault="00522CF9"/>
    <w:p w:rsidR="00522CF9" w:rsidRDefault="00522CF9"/>
    <w:p w:rsidR="00522CF9" w:rsidRDefault="00522CF9"/>
    <w:p w:rsidR="00522CF9" w:rsidRDefault="00522CF9"/>
    <w:p w:rsidR="00522CF9" w:rsidRDefault="00522CF9"/>
    <w:p w:rsidR="00522CF9" w:rsidRDefault="00522CF9"/>
    <w:p w:rsidR="00522CF9" w:rsidRDefault="00522CF9"/>
    <w:p w:rsidR="00522CF9" w:rsidRDefault="00522CF9"/>
    <w:p w:rsidR="00522CF9" w:rsidRPr="00626CCE" w:rsidRDefault="00522CF9" w:rsidP="00626CCE">
      <w:pPr>
        <w:spacing w:line="240" w:lineRule="auto"/>
        <w:jc w:val="center"/>
        <w:rPr>
          <w:rFonts w:ascii="Script MT Bold" w:hAnsi="Script MT Bold" w:cs="Script MT Bold"/>
          <w:sz w:val="72"/>
          <w:szCs w:val="72"/>
        </w:rPr>
      </w:pPr>
      <w:r w:rsidRPr="00626CCE">
        <w:rPr>
          <w:rFonts w:ascii="Script MT Bold" w:hAnsi="Script MT Bold" w:cs="Script MT Bold"/>
          <w:sz w:val="72"/>
          <w:szCs w:val="72"/>
        </w:rPr>
        <w:t>Zentangle Patterns</w:t>
      </w:r>
    </w:p>
    <w:p w:rsidR="00522CF9" w:rsidRDefault="00522CF9" w:rsidP="00646A60">
      <w:pPr>
        <w:jc w:val="center"/>
        <w:rPr>
          <w:rFonts w:ascii="Lucida Calligraphy" w:hAnsi="Lucida Calligraphy" w:cs="Lucida Calligraphy"/>
          <w:sz w:val="40"/>
          <w:szCs w:val="40"/>
        </w:rPr>
      </w:pPr>
      <w:r w:rsidRPr="00646A60">
        <w:rPr>
          <w:rFonts w:ascii="Lucida Calligraphy" w:hAnsi="Lucida Calligraphy" w:cs="Lucida Calligraphy"/>
          <w:sz w:val="40"/>
          <w:szCs w:val="40"/>
        </w:rPr>
        <w:t>“Anything is possible, one stroke at a time.”</w:t>
      </w:r>
    </w:p>
    <w:p w:rsidR="00522CF9" w:rsidRDefault="00522CF9" w:rsidP="00157AD2">
      <w:pPr>
        <w:jc w:val="center"/>
        <w:rPr>
          <w:rFonts w:ascii="Lucida Calligraphy" w:hAnsi="Lucida Calligraphy" w:cs="Lucida Calligraphy"/>
          <w:sz w:val="40"/>
          <w:szCs w:val="40"/>
        </w:rPr>
      </w:pPr>
      <w:r w:rsidRPr="006154E4">
        <w:rPr>
          <w:rFonts w:ascii="Lucida Calligraphy" w:hAnsi="Lucida Calligraphy" w:cs="Lucida Calligraphy"/>
          <w:sz w:val="40"/>
          <w:szCs w:val="40"/>
        </w:rPr>
        <w:pict>
          <v:shape id="_x0000_i1048" type="#_x0000_t75" style="width:215.25pt;height:213pt">
            <v:imagedata r:id="rId29" o:title=""/>
          </v:shape>
        </w:pict>
      </w:r>
      <w:r w:rsidRPr="006154E4">
        <w:rPr>
          <w:rFonts w:ascii="Lucida Calligraphy" w:hAnsi="Lucida Calligraphy" w:cs="Lucida Calligraphy"/>
          <w:sz w:val="40"/>
          <w:szCs w:val="40"/>
        </w:rPr>
        <w:pict>
          <v:shape id="_x0000_i1049" type="#_x0000_t75" style="width:215.25pt;height:213pt">
            <v:imagedata r:id="rId30" o:title=""/>
          </v:shape>
        </w:pict>
      </w:r>
    </w:p>
    <w:p w:rsidR="00522CF9" w:rsidRPr="00646A60" w:rsidRDefault="00522CF9" w:rsidP="00157AD2">
      <w:pPr>
        <w:jc w:val="center"/>
        <w:rPr>
          <w:rFonts w:ascii="Lucida Calligraphy" w:hAnsi="Lucida Calligraphy" w:cs="Lucida Calligraphy"/>
          <w:sz w:val="40"/>
          <w:szCs w:val="40"/>
        </w:rPr>
      </w:pPr>
      <w:r w:rsidRPr="006154E4">
        <w:rPr>
          <w:rFonts w:ascii="Lucida Calligraphy" w:hAnsi="Lucida Calligraphy" w:cs="Lucida Calligraphy"/>
          <w:sz w:val="40"/>
          <w:szCs w:val="40"/>
        </w:rPr>
        <w:pict>
          <v:shape id="_x0000_i1050" type="#_x0000_t75" style="width:234pt;height:231.75pt">
            <v:imagedata r:id="rId31" o:title=""/>
          </v:shape>
        </w:pict>
      </w:r>
      <w:r w:rsidRPr="006154E4">
        <w:rPr>
          <w:rFonts w:ascii="Lucida Calligraphy" w:hAnsi="Lucida Calligraphy" w:cs="Lucida Calligraphy"/>
          <w:sz w:val="40"/>
          <w:szCs w:val="40"/>
        </w:rPr>
        <w:pict>
          <v:shape id="_x0000_i1051" type="#_x0000_t75" style="width:234pt;height:231.75pt">
            <v:imagedata r:id="rId32" o:title=""/>
          </v:shape>
        </w:pict>
      </w:r>
    </w:p>
    <w:sectPr w:rsidR="00522CF9" w:rsidRPr="00646A60" w:rsidSect="00FF14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7A05"/>
    <w:rsid w:val="00157AD2"/>
    <w:rsid w:val="00416A7D"/>
    <w:rsid w:val="00522CF9"/>
    <w:rsid w:val="00576644"/>
    <w:rsid w:val="006154E4"/>
    <w:rsid w:val="00626CCE"/>
    <w:rsid w:val="00646A60"/>
    <w:rsid w:val="00895E34"/>
    <w:rsid w:val="00A70F8E"/>
    <w:rsid w:val="00DE7A05"/>
    <w:rsid w:val="00EA641D"/>
    <w:rsid w:val="00ED6F92"/>
    <w:rsid w:val="00F36A64"/>
    <w:rsid w:val="00F52D81"/>
    <w:rsid w:val="00FF1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44C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E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A0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DE7A0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7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://pinterest.com/esmecat/drawing-zentangles-patterns/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://pinterest.com/tonyapenk/zentangle-patterns/" TargetMode="External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25</Pages>
  <Words>55</Words>
  <Characters>318</Characters>
  <Application>Microsoft Office Outlook</Application>
  <DocSecurity>0</DocSecurity>
  <Lines>0</Lines>
  <Paragraphs>0</Paragraphs>
  <ScaleCrop>false</ScaleCrop>
  <Company>Pittsburgh Public Schools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ppsadmin</dc:creator>
  <cp:keywords/>
  <dc:description/>
  <cp:lastModifiedBy>PPS</cp:lastModifiedBy>
  <cp:revision>2</cp:revision>
  <cp:lastPrinted>2013-04-16T15:13:00Z</cp:lastPrinted>
  <dcterms:created xsi:type="dcterms:W3CDTF">2013-04-16T15:14:00Z</dcterms:created>
  <dcterms:modified xsi:type="dcterms:W3CDTF">2013-04-16T15:14:00Z</dcterms:modified>
</cp:coreProperties>
</file>